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1"/>
        <w:gridCol w:w="3059"/>
        <w:gridCol w:w="1619"/>
        <w:gridCol w:w="2791"/>
      </w:tblGrid>
      <w:tr w:rsidR="00650259" w:rsidRPr="00846B76" w:rsidTr="00346DE2">
        <w:sdt>
          <w:sdtPr>
            <w:id w:val="1621259925"/>
            <w:placeholder>
              <w:docPart w:val="B7E32D478F2843AABF31746A987478E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:rsidR="00650259" w:rsidRPr="00846B76" w:rsidRDefault="00346DE2" w:rsidP="00346DE2">
                <w:r w:rsidRPr="00346DE2">
                  <w:t>First Name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  <w:bookmarkStart w:id="0" w:name="_GoBack"/>
            <w:bookmarkEnd w:id="0"/>
          </w:p>
        </w:tc>
      </w:tr>
      <w:tr w:rsidR="00650259" w:rsidRPr="00846B76" w:rsidTr="00346DE2">
        <w:sdt>
          <w:sdtPr>
            <w:id w:val="-1470592894"/>
            <w:placeholder>
              <w:docPart w:val="79A4F49C997F4EDEA936F5FAFFB45FD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:rsidR="00650259" w:rsidRPr="00846B76" w:rsidRDefault="00346DE2" w:rsidP="00346DE2">
                <w:r w:rsidRPr="00346DE2">
                  <w:t>Last Name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346DE2">
        <w:sdt>
          <w:sdtPr>
            <w:id w:val="572943512"/>
            <w:placeholder>
              <w:docPart w:val="20FFC6C0D5D14A40A54D1D96212DE0E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:rsidR="00650259" w:rsidRDefault="00346DE2" w:rsidP="00346DE2">
                <w:r w:rsidRPr="00346DE2">
                  <w:t>Address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346DE2">
        <w:sdt>
          <w:sdtPr>
            <w:id w:val="-521243642"/>
            <w:placeholder>
              <w:docPart w:val="806828D557A64AA58DE8629D0483011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:rsidR="00650259" w:rsidRPr="00846B76" w:rsidRDefault="00346DE2" w:rsidP="00346DE2">
                <w:r w:rsidRPr="00346DE2">
                  <w:t>City/State/Zip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346DE2">
        <w:tc>
          <w:tcPr>
            <w:tcW w:w="1010" w:type="pct"/>
            <w:vAlign w:val="bottom"/>
          </w:tcPr>
          <w:p w:rsidR="00650259" w:rsidRPr="00846B76" w:rsidRDefault="00F139D9" w:rsidP="00F139D9">
            <w:r>
              <w:t>Date of Birth</w:t>
            </w:r>
          </w:p>
        </w:tc>
        <w:tc>
          <w:tcPr>
            <w:tcW w:w="1634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  <w:sdt>
          <w:sdtPr>
            <w:id w:val="-1074967882"/>
            <w:placeholder>
              <w:docPart w:val="99CB669FB27A4C40B60D363BEDA784F3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5" w:type="pct"/>
                <w:vAlign w:val="bottom"/>
              </w:tcPr>
              <w:p w:rsidR="00650259" w:rsidRPr="00846B76" w:rsidRDefault="00346DE2" w:rsidP="00346DE2">
                <w:r w:rsidRPr="00346DE2">
                  <w:t>Cell Phone</w:t>
                </w:r>
              </w:p>
            </w:tc>
          </w:sdtContent>
        </w:sdt>
        <w:tc>
          <w:tcPr>
            <w:tcW w:w="1491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346DE2">
        <w:sdt>
          <w:sdtPr>
            <w:id w:val="-965116832"/>
            <w:placeholder>
              <w:docPart w:val="426A3B7A4EF24C85997486EDFBD21A0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:rsidR="00650259" w:rsidRPr="00846B76" w:rsidRDefault="00346DE2" w:rsidP="00346DE2">
                <w:r w:rsidRPr="00346DE2">
                  <w:t>Email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346DE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:rsidTr="00346DE2">
        <w:tc>
          <w:tcPr>
            <w:tcW w:w="5000" w:type="pct"/>
            <w:gridSpan w:val="4"/>
            <w:vAlign w:val="bottom"/>
          </w:tcPr>
          <w:p w:rsidR="00C8165E" w:rsidRDefault="00C8165E" w:rsidP="00A10206">
            <w:pPr>
              <w:spacing w:before="240"/>
            </w:pPr>
          </w:p>
          <w:p w:rsidR="00C8165E" w:rsidRDefault="00C8165E" w:rsidP="00A10206">
            <w:pPr>
              <w:spacing w:before="240"/>
            </w:pPr>
            <w:r>
              <w:t>How did you hear about our program?</w:t>
            </w:r>
          </w:p>
          <w:p w:rsidR="00673750" w:rsidRDefault="00673750" w:rsidP="00A10206">
            <w:pPr>
              <w:spacing w:before="240"/>
            </w:pPr>
          </w:p>
          <w:p w:rsidR="00C8165E" w:rsidRPr="00C8165E" w:rsidRDefault="00C8165E" w:rsidP="00A10206">
            <w:pPr>
              <w:spacing w:before="240"/>
              <w:rPr>
                <w:u w:val="single"/>
              </w:rPr>
            </w:pPr>
            <w:r>
              <w:rPr>
                <w:u w:val="single"/>
              </w:rPr>
              <w:t>_________________________________________________________________</w:t>
            </w:r>
          </w:p>
          <w:p w:rsidR="00C8165E" w:rsidRDefault="00C8165E" w:rsidP="00A10206">
            <w:pPr>
              <w:spacing w:before="240"/>
            </w:pPr>
          </w:p>
          <w:p w:rsidR="00346DE2" w:rsidRDefault="00C8165E" w:rsidP="00A10206">
            <w:pPr>
              <w:spacing w:before="240"/>
            </w:pPr>
            <w:r>
              <w:t xml:space="preserve">What do you </w:t>
            </w:r>
            <w:r w:rsidR="00A10206">
              <w:t>hope to gain</w:t>
            </w:r>
            <w:r w:rsidR="00F139D9">
              <w:t xml:space="preserve"> from doing the</w:t>
            </w:r>
            <w:r w:rsidR="00A10206">
              <w:t xml:space="preserve"> </w:t>
            </w:r>
            <w:proofErr w:type="spellStart"/>
            <w:r w:rsidR="00A10206">
              <w:t>ProLon</w:t>
            </w:r>
            <w:proofErr w:type="spellEnd"/>
            <w:r w:rsidR="00A10206">
              <w:t xml:space="preserve"> Fasting Mimicking Diet</w:t>
            </w:r>
            <w:r>
              <w:t>?</w:t>
            </w:r>
          </w:p>
          <w:p w:rsidR="00673750" w:rsidRDefault="00673750" w:rsidP="00A10206">
            <w:pPr>
              <w:spacing w:before="240"/>
            </w:pPr>
          </w:p>
          <w:p w:rsidR="00C8165E" w:rsidRDefault="00673750" w:rsidP="00A10206">
            <w:pPr>
              <w:spacing w:before="240"/>
            </w:pPr>
            <w:r>
              <w:t>_________________________________________________________________</w:t>
            </w:r>
          </w:p>
        </w:tc>
      </w:tr>
    </w:tbl>
    <w:p w:rsidR="00CE6104" w:rsidRPr="00E677FE" w:rsidRDefault="00CE6104" w:rsidP="00E677FE">
      <w:pPr>
        <w:spacing w:after="0"/>
        <w:rPr>
          <w:sz w:val="16"/>
          <w:szCs w:val="16"/>
        </w:rPr>
      </w:pPr>
    </w:p>
    <w:sectPr w:rsidR="00CE6104" w:rsidRPr="00E677FE" w:rsidSect="002462F3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0206" w:rsidRDefault="00A10206" w:rsidP="00650259">
      <w:pPr>
        <w:spacing w:after="0" w:line="240" w:lineRule="auto"/>
      </w:pPr>
      <w:r>
        <w:separator/>
      </w:r>
    </w:p>
  </w:endnote>
  <w:endnote w:type="continuationSeparator" w:id="0">
    <w:p w:rsidR="00A10206" w:rsidRDefault="00A1020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2D081F0-08D9-4B33-AA38-E0CE25B9456B}"/>
    <w:embedBold r:id="rId2" w:fontKey="{49B6A24B-A904-4660-9D9C-E5E0E62FDF3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CB1E689-6629-49D9-A952-6957912E0748}"/>
    <w:embedBold r:id="rId4" w:fontKey="{C162B8F9-2CD1-41AE-961E-CACD99FA1EC8}"/>
    <w:embedItalic r:id="rId5" w:fontKey="{C13394A8-BD90-4454-A0FA-639BE3BE210A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BD359CC6-DBE7-469B-A392-64D510814C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:rsidTr="00C4167A">
      <w:sdt>
        <w:sdtPr>
          <w:rPr>
            <w:sz w:val="18"/>
            <w:szCs w:val="24"/>
          </w:rPr>
          <w:id w:val="14823600"/>
          <w:placeholder/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:rsidR="002462F3" w:rsidRPr="002462F3" w:rsidRDefault="00A65D5E" w:rsidP="002462F3">
              <w:pPr>
                <w:tabs>
                  <w:tab w:val="center" w:pos="4680"/>
                  <w:tab w:val="right" w:pos="9810"/>
                </w:tabs>
                <w:spacing w:after="0" w:line="240" w:lineRule="auto"/>
                <w:rPr>
                  <w:sz w:val="18"/>
                  <w:szCs w:val="24"/>
                </w:rPr>
              </w:pPr>
              <w:r w:rsidRPr="002462F3">
                <w:rPr>
                  <w:rStyle w:val="FooterChar"/>
                </w:rPr>
                <w:t xml:space="preserve">Double click in Footer to put School Name </w:t>
              </w:r>
              <w:r w:rsidR="002462F3" w:rsidRPr="002462F3">
                <w:rPr>
                  <w:rStyle w:val="FooterChar"/>
                </w:rPr>
                <w:br/>
              </w:r>
              <w:r w:rsidRPr="002462F3">
                <w:rPr>
                  <w:rStyle w:val="FooterChar"/>
                </w:rPr>
                <w:t>here and update logo</w:t>
              </w:r>
            </w:p>
          </w:tc>
        </w:sdtContent>
      </w:sdt>
      <w:tc>
        <w:tcPr>
          <w:tcW w:w="4675" w:type="dxa"/>
          <w:vAlign w:val="center"/>
        </w:tcPr>
        <w:p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0206" w:rsidRDefault="00A10206" w:rsidP="00650259">
      <w:pPr>
        <w:spacing w:after="0" w:line="240" w:lineRule="auto"/>
      </w:pPr>
      <w:r>
        <w:separator/>
      </w:r>
    </w:p>
  </w:footnote>
  <w:footnote w:type="continuationSeparator" w:id="0">
    <w:p w:rsidR="00A10206" w:rsidRDefault="00A1020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259" w:rsidRPr="00A10206" w:rsidRDefault="00A10206" w:rsidP="00A10206">
    <w:pPr>
      <w:pStyle w:val="Header"/>
    </w:pPr>
    <w:r w:rsidRPr="00A10206">
      <w:rPr>
        <w:noProof/>
      </w:rPr>
      <w:drawing>
        <wp:inline distT="0" distB="0" distL="0" distR="0">
          <wp:extent cx="6368415" cy="2419131"/>
          <wp:effectExtent l="0" t="0" r="0" b="635"/>
          <wp:docPr id="2" name="Picture 2" descr="T:\TurackchiroLOGO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TurackchiroLOGO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2343" cy="2424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206"/>
    <w:rsid w:val="00052382"/>
    <w:rsid w:val="0006568A"/>
    <w:rsid w:val="00076F0F"/>
    <w:rsid w:val="00084253"/>
    <w:rsid w:val="000D1F49"/>
    <w:rsid w:val="001727CA"/>
    <w:rsid w:val="001C4A3D"/>
    <w:rsid w:val="002462F3"/>
    <w:rsid w:val="002C56E6"/>
    <w:rsid w:val="00346DE2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73750"/>
    <w:rsid w:val="006E629B"/>
    <w:rsid w:val="00731F26"/>
    <w:rsid w:val="00760D65"/>
    <w:rsid w:val="00770F25"/>
    <w:rsid w:val="007A35A8"/>
    <w:rsid w:val="007B0A85"/>
    <w:rsid w:val="007C6A52"/>
    <w:rsid w:val="0082043E"/>
    <w:rsid w:val="008E203A"/>
    <w:rsid w:val="0091229C"/>
    <w:rsid w:val="00940E73"/>
    <w:rsid w:val="0098597D"/>
    <w:rsid w:val="009F619A"/>
    <w:rsid w:val="009F6DDE"/>
    <w:rsid w:val="00A07415"/>
    <w:rsid w:val="00A10206"/>
    <w:rsid w:val="00A370A8"/>
    <w:rsid w:val="00A65D5E"/>
    <w:rsid w:val="00B25CE8"/>
    <w:rsid w:val="00BB4CF3"/>
    <w:rsid w:val="00BD4753"/>
    <w:rsid w:val="00BD5CB1"/>
    <w:rsid w:val="00BE62EE"/>
    <w:rsid w:val="00C003BA"/>
    <w:rsid w:val="00C46878"/>
    <w:rsid w:val="00C8165E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139D9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lling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7E32D478F2843AABF31746A98747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D0AFE-0760-4183-933D-7C82E4EEAD3F}"/>
      </w:docPartPr>
      <w:docPartBody>
        <w:p w:rsidR="00000000" w:rsidRDefault="000C3E08">
          <w:pPr>
            <w:pStyle w:val="B7E32D478F2843AABF31746A987478EE"/>
          </w:pPr>
          <w:r w:rsidRPr="00346DE2">
            <w:t>First Name</w:t>
          </w:r>
        </w:p>
      </w:docPartBody>
    </w:docPart>
    <w:docPart>
      <w:docPartPr>
        <w:name w:val="79A4F49C997F4EDEA936F5FAFFB45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3D30E-B9EB-44E3-ABDC-4783C66FCC3F}"/>
      </w:docPartPr>
      <w:docPartBody>
        <w:p w:rsidR="00000000" w:rsidRDefault="000C3E08">
          <w:pPr>
            <w:pStyle w:val="79A4F49C997F4EDEA936F5FAFFB45FD0"/>
          </w:pPr>
          <w:r w:rsidRPr="00346DE2">
            <w:t>Last Name</w:t>
          </w:r>
        </w:p>
      </w:docPartBody>
    </w:docPart>
    <w:docPart>
      <w:docPartPr>
        <w:name w:val="20FFC6C0D5D14A40A54D1D96212DE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09CC98-50C7-463D-89D0-F8C17CCECBBC}"/>
      </w:docPartPr>
      <w:docPartBody>
        <w:p w:rsidR="00000000" w:rsidRDefault="000C3E08">
          <w:pPr>
            <w:pStyle w:val="20FFC6C0D5D14A40A54D1D96212DE0E1"/>
          </w:pPr>
          <w:r w:rsidRPr="00346DE2">
            <w:t>Address</w:t>
          </w:r>
        </w:p>
      </w:docPartBody>
    </w:docPart>
    <w:docPart>
      <w:docPartPr>
        <w:name w:val="806828D557A64AA58DE8629D04830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ACEB1C-1572-4B3C-9259-93D147CC9A11}"/>
      </w:docPartPr>
      <w:docPartBody>
        <w:p w:rsidR="00000000" w:rsidRDefault="000C3E08">
          <w:pPr>
            <w:pStyle w:val="806828D557A64AA58DE8629D0483011B"/>
          </w:pPr>
          <w:r w:rsidRPr="00346DE2">
            <w:t>City/State/Zip</w:t>
          </w:r>
        </w:p>
      </w:docPartBody>
    </w:docPart>
    <w:docPart>
      <w:docPartPr>
        <w:name w:val="99CB669FB27A4C40B60D363BEDA78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595C0-CBA5-47FB-9EA8-A748D4A798BA}"/>
      </w:docPartPr>
      <w:docPartBody>
        <w:p w:rsidR="00000000" w:rsidRDefault="000C3E08">
          <w:pPr>
            <w:pStyle w:val="99CB669FB27A4C40B60D363BEDA784F3"/>
          </w:pPr>
          <w:r w:rsidRPr="00346DE2">
            <w:t>Cell Phone</w:t>
          </w:r>
        </w:p>
      </w:docPartBody>
    </w:docPart>
    <w:docPart>
      <w:docPartPr>
        <w:name w:val="426A3B7A4EF24C85997486EDFBD21A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BEAD6-6A6A-4BF4-9BA8-BFA9283475BA}"/>
      </w:docPartPr>
      <w:docPartBody>
        <w:p w:rsidR="00000000" w:rsidRDefault="000C3E08">
          <w:pPr>
            <w:pStyle w:val="426A3B7A4EF24C85997486EDFBD21A02"/>
          </w:pPr>
          <w:r w:rsidRPr="00346DE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7E32D478F2843AABF31746A987478EE">
    <w:name w:val="B7E32D478F2843AABF31746A987478EE"/>
  </w:style>
  <w:style w:type="paragraph" w:customStyle="1" w:styleId="79A4F49C997F4EDEA936F5FAFFB45FD0">
    <w:name w:val="79A4F49C997F4EDEA936F5FAFFB45FD0"/>
  </w:style>
  <w:style w:type="paragraph" w:customStyle="1" w:styleId="20FFC6C0D5D14A40A54D1D96212DE0E1">
    <w:name w:val="20FFC6C0D5D14A40A54D1D96212DE0E1"/>
  </w:style>
  <w:style w:type="paragraph" w:customStyle="1" w:styleId="806828D557A64AA58DE8629D0483011B">
    <w:name w:val="806828D557A64AA58DE8629D0483011B"/>
  </w:style>
  <w:style w:type="paragraph" w:customStyle="1" w:styleId="975CDB5914A042FD816B9EC7D03A705F">
    <w:name w:val="975CDB5914A042FD816B9EC7D03A705F"/>
  </w:style>
  <w:style w:type="paragraph" w:customStyle="1" w:styleId="99CB669FB27A4C40B60D363BEDA784F3">
    <w:name w:val="99CB669FB27A4C40B60D363BEDA784F3"/>
  </w:style>
  <w:style w:type="paragraph" w:customStyle="1" w:styleId="426A3B7A4EF24C85997486EDFBD21A02">
    <w:name w:val="426A3B7A4EF24C85997486EDFBD21A02"/>
  </w:style>
  <w:style w:type="paragraph" w:customStyle="1" w:styleId="AD63E04114C146BDA78AE76AEB6B4C80">
    <w:name w:val="AD63E04114C146BDA78AE76AEB6B4C80"/>
  </w:style>
  <w:style w:type="paragraph" w:customStyle="1" w:styleId="5621D82F7E764EF28C7807ECEB533643">
    <w:name w:val="5621D82F7E764EF28C7807ECEB533643"/>
  </w:style>
  <w:style w:type="paragraph" w:customStyle="1" w:styleId="5A45EF7BA5A546E5B640B91AAD0804C8">
    <w:name w:val="5A45EF7BA5A546E5B640B91AAD0804C8"/>
  </w:style>
  <w:style w:type="paragraph" w:customStyle="1" w:styleId="F98619AEB9854D46A9488FCD21C1247A">
    <w:name w:val="F98619AEB9854D46A9488FCD21C1247A"/>
  </w:style>
  <w:style w:type="paragraph" w:customStyle="1" w:styleId="9E221D797DE7433E9451C54EC21E0681">
    <w:name w:val="9E221D797DE7433E9451C54EC21E0681"/>
  </w:style>
  <w:style w:type="paragraph" w:customStyle="1" w:styleId="4A6A66450E4440B9ABACA20AC58C01BD">
    <w:name w:val="4A6A66450E4440B9ABACA20AC58C01BD"/>
  </w:style>
  <w:style w:type="paragraph" w:customStyle="1" w:styleId="770090F264EA437D9DCC5DAED533E112">
    <w:name w:val="770090F264EA437D9DCC5DAED533E112"/>
  </w:style>
  <w:style w:type="paragraph" w:customStyle="1" w:styleId="3E1FEC23C5244917A66428A5A54DF979">
    <w:name w:val="3E1FEC23C5244917A66428A5A54DF979"/>
  </w:style>
  <w:style w:type="paragraph" w:customStyle="1" w:styleId="79CF21341B1045C59F8080EB2DC2D09D">
    <w:name w:val="79CF21341B1045C59F8080EB2DC2D09D"/>
  </w:style>
  <w:style w:type="paragraph" w:customStyle="1" w:styleId="939D40F1DDD446809664D1E9C5AB31EA">
    <w:name w:val="939D40F1DDD446809664D1E9C5AB31EA"/>
  </w:style>
  <w:style w:type="paragraph" w:customStyle="1" w:styleId="BD3ED82ABE2342808528615790F06E2A">
    <w:name w:val="BD3ED82ABE2342808528615790F06E2A"/>
  </w:style>
  <w:style w:type="paragraph" w:customStyle="1" w:styleId="4823E45D398B497EA8A0A7099FC1F996">
    <w:name w:val="4823E45D398B497EA8A0A7099FC1F996"/>
  </w:style>
  <w:style w:type="paragraph" w:customStyle="1" w:styleId="76B279413A48411A9B5EC39E7B20AAFB">
    <w:name w:val="76B279413A48411A9B5EC39E7B20AAFB"/>
  </w:style>
  <w:style w:type="paragraph" w:customStyle="1" w:styleId="DE9C9B8900664E6D80987DDAA6E7FEFE">
    <w:name w:val="DE9C9B8900664E6D80987DDAA6E7FEFE"/>
  </w:style>
  <w:style w:type="paragraph" w:customStyle="1" w:styleId="D37DFF03B0EE4884875ED4B087445B95">
    <w:name w:val="D37DFF03B0EE4884875ED4B087445B95"/>
  </w:style>
  <w:style w:type="paragraph" w:customStyle="1" w:styleId="425252C42B09452CBB0A0786EBCC53ED">
    <w:name w:val="425252C42B09452CBB0A0786EBCC53E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fb0879af-3eba-417a-a55a-ffe6dcd6ca77"/>
    <ds:schemaRef ds:uri="http://purl.org/dc/terms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dcmitype/"/>
    <ds:schemaRef ds:uri="6dc4bcd6-49db-4c07-9060-8acfc67cef9f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2018-09-11T20:49:00Z</dcterms:created>
  <dcterms:modified xsi:type="dcterms:W3CDTF">2018-09-11T21:20:00Z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